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0E6DE" w14:textId="77777777" w:rsidR="00920957" w:rsidRPr="008A006C" w:rsidRDefault="00920957" w:rsidP="00920957">
      <w:pPr>
        <w:rPr>
          <w:rFonts w:ascii="Arial" w:hAnsi="Arial" w:cs="Arial"/>
          <w:b/>
          <w:bCs/>
          <w:color w:val="566146"/>
          <w:sz w:val="52"/>
          <w:szCs w:val="52"/>
        </w:rPr>
      </w:pPr>
      <w:r w:rsidRPr="008A006C">
        <w:rPr>
          <w:rFonts w:ascii="Arial" w:hAnsi="Arial" w:cs="Arial"/>
          <w:b/>
          <w:bCs/>
          <w:noProof/>
          <w:color w:val="566146"/>
          <w:sz w:val="52"/>
          <w:szCs w:val="52"/>
        </w:rPr>
        <w:drawing>
          <wp:anchor distT="0" distB="0" distL="114300" distR="114300" simplePos="0" relativeHeight="251658240" behindDoc="0" locked="0" layoutInCell="1" allowOverlap="1" wp14:anchorId="1C79659E" wp14:editId="783C2F05">
            <wp:simplePos x="0" y="0"/>
            <wp:positionH relativeFrom="margin">
              <wp:align>right</wp:align>
            </wp:positionH>
            <wp:positionV relativeFrom="paragraph">
              <wp:posOffset>12</wp:posOffset>
            </wp:positionV>
            <wp:extent cx="2524125" cy="977265"/>
            <wp:effectExtent l="0" t="0" r="3175" b="635"/>
            <wp:wrapSquare wrapText="bothSides"/>
            <wp:docPr id="1470859412" name="Picture 1" descr="A logo with a palm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859412" name="Picture 1" descr="A logo with a palm tree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0" r="3477" b="12026"/>
                    <a:stretch/>
                  </pic:blipFill>
                  <pic:spPr bwMode="auto">
                    <a:xfrm>
                      <a:off x="0" y="0"/>
                      <a:ext cx="2524125" cy="977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006C">
        <w:rPr>
          <w:rFonts w:ascii="Arial" w:hAnsi="Arial" w:cs="Arial"/>
          <w:b/>
          <w:bCs/>
          <w:color w:val="566146"/>
          <w:sz w:val="52"/>
          <w:szCs w:val="52"/>
        </w:rPr>
        <w:t>2025 Bible Reading Plan</w:t>
      </w:r>
    </w:p>
    <w:p w14:paraId="2155C4EB" w14:textId="77777777" w:rsidR="00DC2CBA" w:rsidRPr="008A006C" w:rsidRDefault="00DC2CBA">
      <w:pPr>
        <w:rPr>
          <w:rFonts w:ascii="Arial" w:hAnsi="Arial" w:cs="Arial"/>
        </w:rPr>
      </w:pPr>
    </w:p>
    <w:p w14:paraId="72701EEB" w14:textId="77777777" w:rsidR="00920957" w:rsidRPr="008A006C" w:rsidRDefault="00920957">
      <w:pPr>
        <w:rPr>
          <w:rFonts w:ascii="Arial" w:hAnsi="Arial" w:cs="Arial"/>
        </w:rPr>
      </w:pPr>
    </w:p>
    <w:p w14:paraId="525F1C60" w14:textId="77777777" w:rsidR="00CC3051" w:rsidRPr="008A006C" w:rsidRDefault="00CC3051">
      <w:pPr>
        <w:rPr>
          <w:rFonts w:ascii="Arial" w:hAnsi="Arial" w:cs="Arial"/>
        </w:rPr>
      </w:pPr>
    </w:p>
    <w:p w14:paraId="25D06438" w14:textId="3542DED8" w:rsidR="00920957" w:rsidRDefault="00611643" w:rsidP="00920957">
      <w:pPr>
        <w:rPr>
          <w:rFonts w:ascii="Arial" w:hAnsi="Arial" w:cs="Arial"/>
          <w:b/>
          <w:bCs/>
          <w:color w:val="566146"/>
          <w:sz w:val="40"/>
          <w:szCs w:val="40"/>
        </w:rPr>
      </w:pPr>
      <w:r w:rsidRPr="008A006C">
        <w:rPr>
          <w:rFonts w:ascii="Arial" w:hAnsi="Arial" w:cs="Arial"/>
          <w:b/>
          <w:bCs/>
          <w:color w:val="566146"/>
          <w:sz w:val="40"/>
          <w:szCs w:val="40"/>
        </w:rPr>
        <w:t>M</w:t>
      </w:r>
      <w:r w:rsidR="0029529C">
        <w:rPr>
          <w:rFonts w:ascii="Arial" w:hAnsi="Arial" w:cs="Arial"/>
          <w:b/>
          <w:bCs/>
          <w:color w:val="566146"/>
          <w:sz w:val="40"/>
          <w:szCs w:val="40"/>
        </w:rPr>
        <w:t>ay</w:t>
      </w:r>
    </w:p>
    <w:p w14:paraId="46A18DE9" w14:textId="77777777" w:rsidR="008A006C" w:rsidRPr="008A006C" w:rsidRDefault="008A006C" w:rsidP="00920957">
      <w:pPr>
        <w:rPr>
          <w:rFonts w:ascii="Arial" w:hAnsi="Arial" w:cs="Arial"/>
          <w:b/>
          <w:bCs/>
          <w:color w:val="566146"/>
        </w:rPr>
      </w:pPr>
    </w:p>
    <w:tbl>
      <w:tblPr>
        <w:tblStyle w:val="TableGrid"/>
        <w:tblW w:w="12901" w:type="dxa"/>
        <w:jc w:val="center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1123"/>
        <w:gridCol w:w="720"/>
        <w:gridCol w:w="1123"/>
        <w:gridCol w:w="720"/>
        <w:gridCol w:w="1123"/>
        <w:gridCol w:w="720"/>
        <w:gridCol w:w="1123"/>
        <w:gridCol w:w="720"/>
        <w:gridCol w:w="1123"/>
        <w:gridCol w:w="720"/>
        <w:gridCol w:w="1123"/>
        <w:gridCol w:w="720"/>
        <w:gridCol w:w="1123"/>
        <w:gridCol w:w="720"/>
      </w:tblGrid>
      <w:tr w:rsidR="003907CB" w:rsidRPr="00F12844" w14:paraId="382B5FC2" w14:textId="77777777" w:rsidTr="0029529C">
        <w:trPr>
          <w:jc w:val="center"/>
        </w:trPr>
        <w:tc>
          <w:tcPr>
            <w:tcW w:w="1843" w:type="dxa"/>
            <w:gridSpan w:val="2"/>
            <w:shd w:val="clear" w:color="auto" w:fill="566146"/>
            <w:vAlign w:val="center"/>
          </w:tcPr>
          <w:p w14:paraId="3ECE0E1E" w14:textId="77777777" w:rsidR="003907CB" w:rsidRPr="00C616B7" w:rsidRDefault="00CC3051" w:rsidP="008A00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C616B7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Sunday</w:t>
            </w:r>
          </w:p>
        </w:tc>
        <w:tc>
          <w:tcPr>
            <w:tcW w:w="1843" w:type="dxa"/>
            <w:gridSpan w:val="2"/>
            <w:shd w:val="clear" w:color="auto" w:fill="566146"/>
            <w:vAlign w:val="center"/>
          </w:tcPr>
          <w:p w14:paraId="02007303" w14:textId="77777777" w:rsidR="003907CB" w:rsidRPr="00C616B7" w:rsidRDefault="00CC3051" w:rsidP="008A00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C616B7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Monday</w:t>
            </w:r>
          </w:p>
        </w:tc>
        <w:tc>
          <w:tcPr>
            <w:tcW w:w="1843" w:type="dxa"/>
            <w:gridSpan w:val="2"/>
            <w:shd w:val="clear" w:color="auto" w:fill="566146"/>
            <w:vAlign w:val="center"/>
          </w:tcPr>
          <w:p w14:paraId="6648F2F5" w14:textId="77777777" w:rsidR="003907CB" w:rsidRPr="00C616B7" w:rsidRDefault="00CC3051" w:rsidP="008A00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C616B7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Tuesday</w:t>
            </w:r>
          </w:p>
        </w:tc>
        <w:tc>
          <w:tcPr>
            <w:tcW w:w="1843" w:type="dxa"/>
            <w:gridSpan w:val="2"/>
            <w:shd w:val="clear" w:color="auto" w:fill="566146"/>
            <w:vAlign w:val="center"/>
          </w:tcPr>
          <w:p w14:paraId="179D9C0B" w14:textId="77777777" w:rsidR="003907CB" w:rsidRPr="00C616B7" w:rsidRDefault="00CC3051" w:rsidP="008A00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C616B7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Wednesday</w:t>
            </w:r>
          </w:p>
        </w:tc>
        <w:tc>
          <w:tcPr>
            <w:tcW w:w="1843" w:type="dxa"/>
            <w:gridSpan w:val="2"/>
            <w:shd w:val="clear" w:color="auto" w:fill="566146"/>
            <w:vAlign w:val="center"/>
          </w:tcPr>
          <w:p w14:paraId="1477FFDB" w14:textId="77777777" w:rsidR="003907CB" w:rsidRPr="00C616B7" w:rsidRDefault="00CC3051" w:rsidP="008A00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C616B7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Thursday</w:t>
            </w:r>
          </w:p>
        </w:tc>
        <w:tc>
          <w:tcPr>
            <w:tcW w:w="1843" w:type="dxa"/>
            <w:gridSpan w:val="2"/>
            <w:shd w:val="clear" w:color="auto" w:fill="566146"/>
            <w:vAlign w:val="center"/>
          </w:tcPr>
          <w:p w14:paraId="5A9F2E54" w14:textId="77777777" w:rsidR="003907CB" w:rsidRPr="00C616B7" w:rsidRDefault="00CC3051" w:rsidP="008A00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C616B7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Friday</w:t>
            </w:r>
          </w:p>
        </w:tc>
        <w:tc>
          <w:tcPr>
            <w:tcW w:w="1843" w:type="dxa"/>
            <w:gridSpan w:val="2"/>
            <w:shd w:val="clear" w:color="auto" w:fill="566146"/>
            <w:vAlign w:val="center"/>
          </w:tcPr>
          <w:p w14:paraId="27C12814" w14:textId="77777777" w:rsidR="003907CB" w:rsidRPr="00C616B7" w:rsidRDefault="00CC3051" w:rsidP="008A006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</w:pPr>
            <w:r w:rsidRPr="00C616B7"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</w:rPr>
              <w:t>Saturday</w:t>
            </w:r>
          </w:p>
        </w:tc>
      </w:tr>
      <w:tr w:rsidR="00CC3051" w:rsidRPr="00F12844" w14:paraId="23D17FB5" w14:textId="77777777" w:rsidTr="0029529C">
        <w:trPr>
          <w:jc w:val="center"/>
        </w:trPr>
        <w:tc>
          <w:tcPr>
            <w:tcW w:w="1123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73055CCE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2FC6480B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64C6958D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31642DF9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6B446493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39D3414E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787D285F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7482B8F3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55FE269B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21BEA8B" w14:textId="616BC97A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54018EFE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5AD77E76" w14:textId="7F1D3252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181B6D0E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6F33730C" w14:textId="1E206E4D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3</w:t>
            </w:r>
          </w:p>
        </w:tc>
      </w:tr>
      <w:tr w:rsidR="0029529C" w:rsidRPr="00F12844" w14:paraId="6B0062ED" w14:textId="77777777" w:rsidTr="0029529C">
        <w:trPr>
          <w:trHeight w:val="691"/>
          <w:jc w:val="center"/>
        </w:trPr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371D0F68" w14:textId="77777777" w:rsidR="0029529C" w:rsidRPr="00C616B7" w:rsidRDefault="0029529C" w:rsidP="0029529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70E4DBA6" w14:textId="77777777" w:rsidR="0029529C" w:rsidRPr="00C616B7" w:rsidRDefault="0029529C" w:rsidP="0029529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6CB6B77" w14:textId="77777777" w:rsidR="0029529C" w:rsidRPr="00C616B7" w:rsidRDefault="0029529C" w:rsidP="0029529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4E666F6" w14:textId="77777777" w:rsidR="0029529C" w:rsidRPr="00C616B7" w:rsidRDefault="0029529C" w:rsidP="0029529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66089DB8" w14:textId="5B063325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Sam 13-15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7E4FFC4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3-4,</w:t>
            </w:r>
          </w:p>
          <w:p w14:paraId="73977814" w14:textId="4734B634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12-13, 28, 55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4E6881C" w14:textId="4C3EC4FA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Sam 16-18</w:t>
            </w:r>
          </w:p>
        </w:tc>
      </w:tr>
      <w:tr w:rsidR="00CC3051" w:rsidRPr="00F12844" w14:paraId="20282F49" w14:textId="77777777" w:rsidTr="0029529C">
        <w:trPr>
          <w:jc w:val="center"/>
        </w:trPr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08E00640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55C8B50" w14:textId="5D3432D9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4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1A59292C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698D3DCC" w14:textId="368F957C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5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6A889984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5765810" w14:textId="3D668A0B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6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781D21FF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0AE18B8" w14:textId="21CA933A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7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01F6FFAC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7BBB1F21" w14:textId="737ED9A1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8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54A6374A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07A3FDDC" w14:textId="7E12F86D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9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394E8A95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5274FAC" w14:textId="5676A2DC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10</w:t>
            </w:r>
          </w:p>
        </w:tc>
      </w:tr>
      <w:tr w:rsidR="0029529C" w:rsidRPr="00F12844" w14:paraId="7617BE88" w14:textId="77777777" w:rsidTr="0029529C">
        <w:trPr>
          <w:trHeight w:val="691"/>
          <w:jc w:val="center"/>
        </w:trPr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46DE4829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26, 40,</w:t>
            </w:r>
          </w:p>
          <w:p w14:paraId="40AAC708" w14:textId="58831473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58, 61-62, 64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72A24AA1" w14:textId="37B46B86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Sam 19-21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F8DD52A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5, 38,</w:t>
            </w:r>
          </w:p>
          <w:p w14:paraId="571602B1" w14:textId="1F376BCD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41-42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2C2F4C26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Sam 22-23</w:t>
            </w:r>
          </w:p>
          <w:p w14:paraId="0272120D" w14:textId="2D891BE2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57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6D2B36B7" w14:textId="7FFF6AEA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95, 97-99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04B58D98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Sam 24</w:t>
            </w:r>
          </w:p>
          <w:p w14:paraId="2DDEFAF4" w14:textId="4405B9FD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Chr 21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2ABCFA79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Chr 22</w:t>
            </w:r>
          </w:p>
          <w:p w14:paraId="2EE1CC73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Ps 30, </w:t>
            </w:r>
          </w:p>
          <w:p w14:paraId="5E4E1F68" w14:textId="276D1F1C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108-110</w:t>
            </w:r>
          </w:p>
        </w:tc>
      </w:tr>
      <w:tr w:rsidR="00CC3051" w:rsidRPr="00F12844" w14:paraId="11DBA343" w14:textId="77777777" w:rsidTr="0029529C">
        <w:trPr>
          <w:jc w:val="center"/>
        </w:trPr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07F55AE0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6AABF367" w14:textId="20127850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11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61A5A0D0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2A174912" w14:textId="7A599960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12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5A5AF488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6E63D9B3" w14:textId="5EB5CF08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13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07A38F22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28B6BC6E" w14:textId="10F10245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14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0567A0D4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7391A8D3" w14:textId="1B543045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15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36068F41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34B279F8" w14:textId="4B942C03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16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3DFDF244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5243E601" w14:textId="777EAB5F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17</w:t>
            </w:r>
          </w:p>
        </w:tc>
      </w:tr>
      <w:tr w:rsidR="0029529C" w:rsidRPr="00F12844" w14:paraId="632D100F" w14:textId="77777777" w:rsidTr="0029529C">
        <w:trPr>
          <w:trHeight w:val="691"/>
          <w:jc w:val="center"/>
        </w:trPr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20A002B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Chr 23-25</w:t>
            </w:r>
          </w:p>
          <w:p w14:paraId="3212EE39" w14:textId="24B529D2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131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B49D2FB" w14:textId="5512199B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138-139, 143-145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326D319E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Chr 26-29</w:t>
            </w:r>
          </w:p>
          <w:p w14:paraId="7A2FAB97" w14:textId="221539DD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127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1D6B9D8" w14:textId="2359A75B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111-118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41762041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Ki 1-2</w:t>
            </w:r>
          </w:p>
          <w:p w14:paraId="75A43BDA" w14:textId="6BC0416A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37, 71, 94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389916BA" w14:textId="499A7D9D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119:1-88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46D1BE7C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Ki 3-4</w:t>
            </w:r>
          </w:p>
          <w:p w14:paraId="77857BB4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Chr 1</w:t>
            </w:r>
          </w:p>
          <w:p w14:paraId="6409B336" w14:textId="56E78E5E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Ps 72</w:t>
            </w:r>
          </w:p>
        </w:tc>
      </w:tr>
      <w:tr w:rsidR="00CC3051" w:rsidRPr="00F12844" w14:paraId="7B4B4FD5" w14:textId="77777777" w:rsidTr="0029529C">
        <w:trPr>
          <w:jc w:val="center"/>
        </w:trPr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52CDE970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40814D4C" w14:textId="6AAE0CF7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18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3B7F2DC2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90B3A74" w14:textId="1E0F0879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19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5ECE38D9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2867CC54" w14:textId="36479E9B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20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311670C8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44F18053" w14:textId="308E466B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21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7FD4B78E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E92C6C3" w14:textId="21F123A7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22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7FDFEA32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4C288BAE" w14:textId="5EB905A4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23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4A837471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3016F1E9" w14:textId="3CD8B281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24</w:t>
            </w:r>
          </w:p>
        </w:tc>
      </w:tr>
      <w:tr w:rsidR="0029529C" w:rsidRPr="00F12844" w14:paraId="528E7277" w14:textId="77777777" w:rsidTr="0029529C">
        <w:trPr>
          <w:trHeight w:val="691"/>
          <w:jc w:val="center"/>
        </w:trPr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34769D75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Ps </w:t>
            </w:r>
          </w:p>
          <w:p w14:paraId="13429691" w14:textId="45836BDE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119:89-176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5DCDFFBC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Song of S</w:t>
            </w:r>
          </w:p>
          <w:p w14:paraId="7C96F9A3" w14:textId="42D8B234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1-4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0E3945BE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Song of S</w:t>
            </w:r>
          </w:p>
          <w:p w14:paraId="46F3CE90" w14:textId="46353D20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5-8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24836F8" w14:textId="0376C9D3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1-3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77717499" w14:textId="7F2944EB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4-6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56930DBD" w14:textId="6D45DE15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7-9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6282E4C0" w14:textId="2C65CF6E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10-12</w:t>
            </w:r>
          </w:p>
        </w:tc>
      </w:tr>
      <w:tr w:rsidR="00CC3051" w:rsidRPr="00F12844" w14:paraId="5634E165" w14:textId="77777777" w:rsidTr="0029529C">
        <w:trPr>
          <w:jc w:val="center"/>
        </w:trPr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3DCA1B78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0D8C9513" w14:textId="4ACA539E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25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653FC282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5A15CF70" w14:textId="6705FD29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26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11C3F034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24E2BFAD" w14:textId="57734F9F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27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29E01FF3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1636676D" w14:textId="24A4C9C2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28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402A7247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376ED1AE" w14:textId="13DB27DD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29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316EC96B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0231D31C" w14:textId="45BCBEF9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30</w:t>
            </w:r>
          </w:p>
        </w:tc>
        <w:tc>
          <w:tcPr>
            <w:tcW w:w="1123" w:type="dxa"/>
            <w:tcBorders>
              <w:bottom w:val="nil"/>
              <w:right w:val="nil"/>
            </w:tcBorders>
            <w:vAlign w:val="center"/>
          </w:tcPr>
          <w:p w14:paraId="4C7C865A" w14:textId="77777777" w:rsidR="00611643" w:rsidRPr="00C616B7" w:rsidRDefault="00611643" w:rsidP="008A006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tcBorders>
              <w:left w:val="nil"/>
              <w:bottom w:val="nil"/>
            </w:tcBorders>
            <w:shd w:val="clear" w:color="auto" w:fill="D8DAD4"/>
            <w:vAlign w:val="center"/>
          </w:tcPr>
          <w:p w14:paraId="603B18D7" w14:textId="4C888850" w:rsidR="00611643" w:rsidRPr="00C616B7" w:rsidRDefault="0029529C" w:rsidP="008A006C">
            <w:pPr>
              <w:jc w:val="center"/>
              <w:rPr>
                <w:rFonts w:ascii="Arial" w:hAnsi="Arial" w:cs="Arial"/>
                <w:color w:val="4A4A48"/>
                <w:sz w:val="28"/>
                <w:szCs w:val="28"/>
              </w:rPr>
            </w:pPr>
            <w:r>
              <w:rPr>
                <w:rFonts w:ascii="Arial" w:hAnsi="Arial" w:cs="Arial"/>
                <w:color w:val="4A4A48"/>
                <w:sz w:val="28"/>
                <w:szCs w:val="28"/>
              </w:rPr>
              <w:t>31</w:t>
            </w:r>
          </w:p>
        </w:tc>
      </w:tr>
      <w:tr w:rsidR="0029529C" w:rsidRPr="00F12844" w14:paraId="7C58EC56" w14:textId="77777777" w:rsidTr="0029529C">
        <w:trPr>
          <w:trHeight w:val="691"/>
          <w:jc w:val="center"/>
        </w:trPr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45B7D21B" w14:textId="7F1622B3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13-15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38043DA9" w14:textId="0F3E2BF6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16-18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5BE4CCC" w14:textId="5F292474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19-21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4094DDC4" w14:textId="486856CC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Prov 22-24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65D6B616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Ki 5-6</w:t>
            </w:r>
          </w:p>
          <w:p w14:paraId="2A0C6FC3" w14:textId="79144BFF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Chr 2-3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1AB465F5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Ki 7</w:t>
            </w:r>
          </w:p>
          <w:p w14:paraId="3A285139" w14:textId="15B82646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Chr 4</w:t>
            </w:r>
          </w:p>
        </w:tc>
        <w:tc>
          <w:tcPr>
            <w:tcW w:w="1843" w:type="dxa"/>
            <w:gridSpan w:val="2"/>
            <w:tcBorders>
              <w:top w:val="nil"/>
            </w:tcBorders>
            <w:vAlign w:val="center"/>
          </w:tcPr>
          <w:p w14:paraId="54A0FCBB" w14:textId="77777777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1 Ki 8</w:t>
            </w:r>
          </w:p>
          <w:p w14:paraId="37C0D931" w14:textId="3F0C7FB4" w:rsidR="0029529C" w:rsidRPr="0029529C" w:rsidRDefault="0029529C" w:rsidP="0029529C">
            <w:pPr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29529C">
              <w:rPr>
                <w:rFonts w:ascii="Arial" w:hAnsi="Arial" w:cs="Arial"/>
                <w:color w:val="000000" w:themeColor="text1"/>
                <w:sz w:val="28"/>
                <w:szCs w:val="28"/>
              </w:rPr>
              <w:t>2 Chr 5</w:t>
            </w:r>
          </w:p>
        </w:tc>
      </w:tr>
    </w:tbl>
    <w:p w14:paraId="1D774896" w14:textId="77777777" w:rsidR="00920957" w:rsidRDefault="00920957" w:rsidP="00920957">
      <w:pPr>
        <w:jc w:val="center"/>
      </w:pPr>
    </w:p>
    <w:p w14:paraId="04286362" w14:textId="77777777" w:rsidR="00920957" w:rsidRPr="00920957" w:rsidRDefault="00CC3051" w:rsidP="0092095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E4BDBD" wp14:editId="5D4FDD4A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8229600" cy="706170"/>
                <wp:effectExtent l="0" t="0" r="0" b="5080"/>
                <wp:wrapNone/>
                <wp:docPr id="21320015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0" cy="706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08FC30" w14:textId="77777777" w:rsidR="00CC3051" w:rsidRPr="00920957" w:rsidRDefault="00CC3051" w:rsidP="00CC3051">
                            <w:pPr>
                              <w:jc w:val="center"/>
                            </w:pPr>
                            <w:r w:rsidRPr="00920957">
                              <w:t xml:space="preserve">Visit </w:t>
                            </w:r>
                            <w:r w:rsidRPr="00920957">
                              <w:rPr>
                                <w:color w:val="566146"/>
                                <w:u w:val="single"/>
                              </w:rPr>
                              <w:t>SeekGrowLove.com</w:t>
                            </w:r>
                            <w:r w:rsidRPr="00920957">
                              <w:rPr>
                                <w:color w:val="566146"/>
                              </w:rPr>
                              <w:t xml:space="preserve"> </w:t>
                            </w:r>
                            <w:r w:rsidRPr="00920957">
                              <w:t xml:space="preserve">to </w:t>
                            </w:r>
                            <w:r>
                              <w:t>view the complete chronological Bible reading plan, or read and subscribe to daily devotion emails based on the reading plan</w:t>
                            </w:r>
                            <w:r w:rsidRPr="00920957">
                              <w:t>. God bless you as you seek Him in His Word, grow in your faith, and love Him, His Son, and His people more and more throughout 2025.</w:t>
                            </w:r>
                          </w:p>
                          <w:p w14:paraId="0EBF9A94" w14:textId="77777777" w:rsidR="00CC3051" w:rsidRDefault="00CC305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7E4BD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9in;height:55.6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bottom;mso-position-vertical-relative:margin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" fillcolor="white [3201]" stroked="f" strokeweight=".5pt">
                <v:textbox>
                  <w:txbxContent>
                    <w:p w14:paraId="5708FC30" w14:textId="77777777" w:rsidR="00CC3051" w:rsidRPr="00920957" w:rsidRDefault="00CC3051" w:rsidP="00CC3051">
                      <w:pPr>
                        <w:jc w:val="center"/>
                      </w:pPr>
                      <w:r w:rsidRPr="00920957">
                        <w:t xml:space="preserve">Visit </w:t>
                      </w:r>
                      <w:r w:rsidRPr="00920957">
                        <w:rPr>
                          <w:color w:val="566146"/>
                          <w:u w:val="single"/>
                        </w:rPr>
                        <w:t>SeekGrowLove.com</w:t>
                      </w:r>
                      <w:r w:rsidRPr="00920957">
                        <w:rPr>
                          <w:color w:val="566146"/>
                        </w:rPr>
                        <w:t xml:space="preserve"> </w:t>
                      </w:r>
                      <w:r w:rsidRPr="00920957">
                        <w:t xml:space="preserve">to </w:t>
                      </w:r>
                      <w:r>
                        <w:t>view the complete chronological Bible reading plan, or read and subscribe to daily devotion emails based on the reading plan</w:t>
                      </w:r>
                      <w:r w:rsidRPr="00920957">
                        <w:t>. God bless you as you seek Him in His Word, grow in your faith, and love Him, His Son, and His people more and more throughout 2025.</w:t>
                      </w:r>
                    </w:p>
                    <w:p w14:paraId="0EBF9A94" w14:textId="77777777" w:rsidR="00CC3051" w:rsidRDefault="00CC3051"/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920957" w:rsidRPr="00920957" w:rsidSect="00920957"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29C"/>
    <w:rsid w:val="000D308D"/>
    <w:rsid w:val="000E15E5"/>
    <w:rsid w:val="0014071A"/>
    <w:rsid w:val="00272F42"/>
    <w:rsid w:val="0029529C"/>
    <w:rsid w:val="002C35F5"/>
    <w:rsid w:val="003907CB"/>
    <w:rsid w:val="003A62A4"/>
    <w:rsid w:val="003F5DFE"/>
    <w:rsid w:val="00424DAB"/>
    <w:rsid w:val="005D2BA9"/>
    <w:rsid w:val="00611643"/>
    <w:rsid w:val="008A006C"/>
    <w:rsid w:val="00920957"/>
    <w:rsid w:val="00BD1793"/>
    <w:rsid w:val="00C616B7"/>
    <w:rsid w:val="00CA4740"/>
    <w:rsid w:val="00CC3051"/>
    <w:rsid w:val="00DC2CBA"/>
    <w:rsid w:val="00DE153E"/>
    <w:rsid w:val="00E47F0C"/>
    <w:rsid w:val="00F12844"/>
    <w:rsid w:val="00FF0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164E7"/>
  <w15:chartTrackingRefBased/>
  <w15:docId w15:val="{0EB545C2-CBC8-9849-A48C-9C50CA8DA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957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0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9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9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9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9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9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9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9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9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9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9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9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9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9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9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0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957"/>
    <w:pPr>
      <w:spacing w:before="160" w:after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9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957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9209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9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9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9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209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siahrailton/Library/Group%20Containers/UBF8T346G9.Office/User%20Content.localized/Templates.localized/SGL.MonthFullP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SGL.MonthFullPage.dotx</Template>
  <TotalTime>6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Josiah Railton</cp:lastModifiedBy>
  <cp:revision>1</cp:revision>
  <dcterms:created xsi:type="dcterms:W3CDTF">2025-03-26T00:37:00Z</dcterms:created>
  <dcterms:modified xsi:type="dcterms:W3CDTF">2025-03-26T00:43:00Z</dcterms:modified>
</cp:coreProperties>
</file>